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F6039" w14:textId="7B2A3313" w:rsidR="00116E03" w:rsidRPr="00EE68D7" w:rsidRDefault="00EE68D7" w:rsidP="00EE68D7">
      <w:pPr>
        <w:pStyle w:val="Title"/>
        <w:rPr>
          <w:color w:val="385623" w:themeColor="accent6" w:themeShade="80"/>
          <w:sz w:val="44"/>
          <w:szCs w:val="44"/>
        </w:rPr>
      </w:pPr>
      <w:r>
        <w:rPr>
          <w:color w:val="385623" w:themeColor="accent6" w:themeShade="80"/>
          <w:sz w:val="44"/>
          <w:szCs w:val="44"/>
        </w:rPr>
        <w:t>Planning</w:t>
      </w:r>
      <w:r w:rsidR="00ED0BE7" w:rsidRPr="00EE68D7">
        <w:rPr>
          <w:color w:val="385623" w:themeColor="accent6" w:themeShade="80"/>
          <w:sz w:val="44"/>
          <w:szCs w:val="44"/>
        </w:rPr>
        <w:t xml:space="preserve"> Template</w:t>
      </w:r>
      <w:r>
        <w:rPr>
          <w:color w:val="385623" w:themeColor="accent6" w:themeShade="80"/>
          <w:sz w:val="44"/>
          <w:szCs w:val="44"/>
        </w:rPr>
        <w:t>s</w:t>
      </w:r>
      <w:r w:rsidR="00ED0BE7" w:rsidRPr="00EE68D7">
        <w:rPr>
          <w:color w:val="385623" w:themeColor="accent6" w:themeShade="80"/>
          <w:sz w:val="44"/>
          <w:szCs w:val="44"/>
        </w:rPr>
        <w:t xml:space="preserve"> for Better Business Results</w:t>
      </w:r>
    </w:p>
    <w:p w14:paraId="42A43394" w14:textId="5672BBB3" w:rsidR="002F232E" w:rsidRDefault="002F232E" w:rsidP="002F232E"/>
    <w:p w14:paraId="0A97AB3B" w14:textId="77777777" w:rsidR="002F232E" w:rsidRPr="002F232E" w:rsidRDefault="002F232E" w:rsidP="002F232E"/>
    <w:p w14:paraId="3495092D" w14:textId="5A33594A" w:rsidR="00EE68D7" w:rsidRPr="00EE68D7" w:rsidRDefault="00EE68D7" w:rsidP="00EE68D7">
      <w:pPr>
        <w:pStyle w:val="Subtitle"/>
        <w:rPr>
          <w:color w:val="538135" w:themeColor="accent6" w:themeShade="BF"/>
          <w:sz w:val="28"/>
          <w:szCs w:val="28"/>
        </w:rPr>
      </w:pPr>
      <w:r w:rsidRPr="00EE68D7">
        <w:rPr>
          <w:color w:val="538135" w:themeColor="accent6" w:themeShade="BF"/>
          <w:sz w:val="28"/>
          <w:szCs w:val="28"/>
        </w:rPr>
        <w:t>Rubric Template</w:t>
      </w:r>
    </w:p>
    <w:tbl>
      <w:tblPr>
        <w:tblStyle w:val="GridTable6Colorful-Accent6"/>
        <w:tblW w:w="0" w:type="auto"/>
        <w:tblLook w:val="04A0" w:firstRow="1" w:lastRow="0" w:firstColumn="1" w:lastColumn="0" w:noHBand="0" w:noVBand="1"/>
      </w:tblPr>
      <w:tblGrid>
        <w:gridCol w:w="2532"/>
        <w:gridCol w:w="3691"/>
        <w:gridCol w:w="3127"/>
      </w:tblGrid>
      <w:tr w:rsidR="005C4A6E" w:rsidRPr="00EE68D7" w14:paraId="0F18C5C5" w14:textId="77777777" w:rsidTr="00154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vAlign w:val="center"/>
          </w:tcPr>
          <w:p w14:paraId="42FA1587" w14:textId="2686AA2A" w:rsidR="00ED0BE7" w:rsidRPr="00EE68D7" w:rsidRDefault="00ED0BE7" w:rsidP="00EE68D7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EE68D7">
              <w:rPr>
                <w:rFonts w:asciiTheme="majorHAnsi" w:hAnsiTheme="majorHAnsi" w:cstheme="majorHAnsi"/>
                <w:sz w:val="28"/>
                <w:szCs w:val="28"/>
              </w:rPr>
              <w:t xml:space="preserve">Project/Deliverable:  </w:t>
            </w:r>
          </w:p>
        </w:tc>
      </w:tr>
      <w:tr w:rsidR="00ED0BE7" w:rsidRPr="00EE68D7" w14:paraId="2C39C401" w14:textId="77777777" w:rsidTr="006B4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4467D55B" w14:textId="77777777" w:rsidR="00ED0BE7" w:rsidRPr="00EE68D7" w:rsidRDefault="00ED0BE7" w:rsidP="00EE68D7">
            <w:pPr>
              <w:rPr>
                <w:b w:val="0"/>
                <w:bCs w:val="0"/>
              </w:rPr>
            </w:pPr>
            <w:r w:rsidRPr="00EE68D7">
              <w:rPr>
                <w:b w:val="0"/>
                <w:bCs w:val="0"/>
              </w:rPr>
              <w:t>Purpose</w:t>
            </w:r>
          </w:p>
        </w:tc>
        <w:tc>
          <w:tcPr>
            <w:tcW w:w="6818" w:type="dxa"/>
            <w:gridSpan w:val="2"/>
            <w:vAlign w:val="center"/>
          </w:tcPr>
          <w:p w14:paraId="5E70E623" w14:textId="173AD258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0BE7" w:rsidRPr="00EE68D7" w14:paraId="3C9D8C10" w14:textId="77777777" w:rsidTr="006B424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3F21146F" w14:textId="77777777" w:rsidR="00ED0BE7" w:rsidRPr="00EE68D7" w:rsidRDefault="00ED0BE7" w:rsidP="00EE68D7">
            <w:pPr>
              <w:rPr>
                <w:b w:val="0"/>
                <w:bCs w:val="0"/>
              </w:rPr>
            </w:pPr>
            <w:r w:rsidRPr="00EE68D7">
              <w:rPr>
                <w:b w:val="0"/>
                <w:bCs w:val="0"/>
              </w:rPr>
              <w:t>Audience/Target</w:t>
            </w:r>
          </w:p>
        </w:tc>
        <w:tc>
          <w:tcPr>
            <w:tcW w:w="6818" w:type="dxa"/>
            <w:gridSpan w:val="2"/>
            <w:vAlign w:val="center"/>
          </w:tcPr>
          <w:p w14:paraId="7319B765" w14:textId="46A43F94" w:rsidR="00ED0BE7" w:rsidRPr="00EE68D7" w:rsidRDefault="00ED0BE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0BE7" w:rsidRPr="00EE68D7" w14:paraId="65AF12B5" w14:textId="77777777" w:rsidTr="006B4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03130AB9" w14:textId="77777777" w:rsidR="00ED0BE7" w:rsidRPr="00EE68D7" w:rsidRDefault="00ED0BE7" w:rsidP="00EE68D7">
            <w:pPr>
              <w:rPr>
                <w:b w:val="0"/>
                <w:bCs w:val="0"/>
              </w:rPr>
            </w:pPr>
            <w:r w:rsidRPr="00EE68D7">
              <w:rPr>
                <w:b w:val="0"/>
                <w:bCs w:val="0"/>
              </w:rPr>
              <w:t>Desired Outcome</w:t>
            </w:r>
          </w:p>
        </w:tc>
        <w:tc>
          <w:tcPr>
            <w:tcW w:w="6818" w:type="dxa"/>
            <w:gridSpan w:val="2"/>
            <w:vAlign w:val="center"/>
          </w:tcPr>
          <w:p w14:paraId="0C8F0492" w14:textId="2627E0CA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0BE7" w:rsidRPr="00EE68D7" w14:paraId="373D3D00" w14:textId="77777777" w:rsidTr="006B424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086D8709" w14:textId="77777777" w:rsidR="00ED0BE7" w:rsidRPr="00EE68D7" w:rsidRDefault="00ED0BE7" w:rsidP="00EE68D7">
            <w:pPr>
              <w:rPr>
                <w:b w:val="0"/>
                <w:bCs w:val="0"/>
              </w:rPr>
            </w:pPr>
            <w:r w:rsidRPr="00EE68D7">
              <w:rPr>
                <w:b w:val="0"/>
                <w:bCs w:val="0"/>
              </w:rPr>
              <w:t>Due Date</w:t>
            </w:r>
          </w:p>
        </w:tc>
        <w:tc>
          <w:tcPr>
            <w:tcW w:w="6818" w:type="dxa"/>
            <w:gridSpan w:val="2"/>
            <w:vAlign w:val="center"/>
          </w:tcPr>
          <w:p w14:paraId="6CE20DED" w14:textId="62E77EEC" w:rsidR="00ED0BE7" w:rsidRPr="00EE68D7" w:rsidRDefault="00ED0BE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72870" w:rsidRPr="00EE68D7" w14:paraId="62D0649E" w14:textId="77777777" w:rsidTr="006B4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34E1D9AD" w14:textId="77777777" w:rsidR="00272870" w:rsidRPr="00EE68D7" w:rsidRDefault="00272870" w:rsidP="00EE68D7"/>
        </w:tc>
        <w:tc>
          <w:tcPr>
            <w:tcW w:w="6818" w:type="dxa"/>
            <w:gridSpan w:val="2"/>
            <w:vAlign w:val="center"/>
          </w:tcPr>
          <w:p w14:paraId="5768995D" w14:textId="77777777" w:rsidR="00272870" w:rsidRPr="00EE68D7" w:rsidRDefault="00272870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2870" w:rsidRPr="00EE68D7" w14:paraId="51864C0F" w14:textId="77777777" w:rsidTr="006B424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0087B405" w14:textId="77777777" w:rsidR="00272870" w:rsidRPr="00EE68D7" w:rsidRDefault="00272870" w:rsidP="00EE68D7"/>
        </w:tc>
        <w:tc>
          <w:tcPr>
            <w:tcW w:w="6818" w:type="dxa"/>
            <w:gridSpan w:val="2"/>
            <w:vAlign w:val="center"/>
          </w:tcPr>
          <w:p w14:paraId="7111C382" w14:textId="77777777" w:rsidR="00272870" w:rsidRPr="00EE68D7" w:rsidRDefault="00272870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0BE7" w:rsidRPr="00EE68D7" w14:paraId="6F87BFA3" w14:textId="77777777" w:rsidTr="005C4A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3"/>
            <w:shd w:val="clear" w:color="auto" w:fill="675D5C"/>
            <w:vAlign w:val="center"/>
          </w:tcPr>
          <w:p w14:paraId="435A053D" w14:textId="77777777" w:rsidR="00ED0BE7" w:rsidRPr="00EE68D7" w:rsidRDefault="00ED0BE7" w:rsidP="00EE68D7"/>
        </w:tc>
      </w:tr>
      <w:tr w:rsidR="005C4A6E" w:rsidRPr="00EE68D7" w14:paraId="51F740F2" w14:textId="77777777" w:rsidTr="006B4245">
        <w:trPr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69C71657" w14:textId="77777777" w:rsidR="00ED0BE7" w:rsidRPr="00EE68D7" w:rsidRDefault="00ED0BE7" w:rsidP="00EE68D7">
            <w:pPr>
              <w:jc w:val="center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E68D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Criteria/Deliverable</w:t>
            </w:r>
          </w:p>
          <w:p w14:paraId="45CFBF2F" w14:textId="110EBDF0" w:rsidR="00272870" w:rsidRPr="00EE68D7" w:rsidRDefault="00272870" w:rsidP="00EE68D7">
            <w:pPr>
              <w:jc w:val="center"/>
              <w:rPr>
                <w:b w:val="0"/>
                <w:bCs w:val="0"/>
                <w:i/>
                <w:iCs/>
              </w:rPr>
            </w:pPr>
            <w:r w:rsidRPr="00EE68D7">
              <w:rPr>
                <w:b w:val="0"/>
                <w:bCs w:val="0"/>
                <w:i/>
                <w:iCs/>
              </w:rPr>
              <w:t>Add your own</w:t>
            </w:r>
            <w:r w:rsidR="00EE68D7" w:rsidRPr="00EE68D7">
              <w:rPr>
                <w:b w:val="0"/>
                <w:bCs w:val="0"/>
                <w:i/>
                <w:iCs/>
              </w:rPr>
              <w:br/>
            </w:r>
            <w:r w:rsidRPr="00EE68D7">
              <w:rPr>
                <w:b w:val="0"/>
                <w:bCs w:val="0"/>
                <w:i/>
                <w:iCs/>
              </w:rPr>
              <w:t>criteria below</w:t>
            </w:r>
          </w:p>
        </w:tc>
        <w:tc>
          <w:tcPr>
            <w:tcW w:w="3691" w:type="dxa"/>
            <w:vAlign w:val="center"/>
          </w:tcPr>
          <w:p w14:paraId="4DE6485D" w14:textId="77777777" w:rsidR="00ED0BE7" w:rsidRPr="00EE68D7" w:rsidRDefault="00ED0BE7" w:rsidP="00EE6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E68D7">
              <w:rPr>
                <w:rFonts w:asciiTheme="majorHAnsi" w:hAnsiTheme="majorHAnsi" w:cstheme="majorHAnsi"/>
                <w:sz w:val="24"/>
                <w:szCs w:val="24"/>
              </w:rPr>
              <w:t>Minimum Requirement</w:t>
            </w:r>
          </w:p>
        </w:tc>
        <w:tc>
          <w:tcPr>
            <w:tcW w:w="3127" w:type="dxa"/>
            <w:vAlign w:val="center"/>
          </w:tcPr>
          <w:p w14:paraId="1672ECE8" w14:textId="77777777" w:rsidR="00ED0BE7" w:rsidRPr="00EE68D7" w:rsidRDefault="00ED0BE7" w:rsidP="00EE68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4"/>
                <w:szCs w:val="24"/>
              </w:rPr>
            </w:pPr>
            <w:r w:rsidRPr="00EE68D7">
              <w:rPr>
                <w:rFonts w:asciiTheme="majorHAnsi" w:hAnsiTheme="majorHAnsi" w:cstheme="majorHAnsi"/>
                <w:sz w:val="24"/>
                <w:szCs w:val="24"/>
              </w:rPr>
              <w:t>Ideal</w:t>
            </w:r>
          </w:p>
        </w:tc>
      </w:tr>
      <w:tr w:rsidR="00ED0BE7" w:rsidRPr="00EE68D7" w14:paraId="18CCAF07" w14:textId="77777777" w:rsidTr="006B4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15835464" w14:textId="65FCFFE5" w:rsidR="00ED0BE7" w:rsidRPr="00EE68D7" w:rsidRDefault="00ED0BE7" w:rsidP="00EE68D7">
            <w:pPr>
              <w:jc w:val="center"/>
            </w:pPr>
          </w:p>
        </w:tc>
        <w:tc>
          <w:tcPr>
            <w:tcW w:w="3691" w:type="dxa"/>
            <w:vAlign w:val="center"/>
          </w:tcPr>
          <w:p w14:paraId="6A4936F3" w14:textId="35F1DE11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27" w:type="dxa"/>
            <w:vAlign w:val="center"/>
          </w:tcPr>
          <w:p w14:paraId="15CDF214" w14:textId="1AE0FEE8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0BE7" w:rsidRPr="00EE68D7" w14:paraId="4A80DDB8" w14:textId="77777777" w:rsidTr="006B424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7F635723" w14:textId="449FBDC2" w:rsidR="00ED0BE7" w:rsidRPr="00EE68D7" w:rsidRDefault="00ED0BE7" w:rsidP="00EE68D7"/>
        </w:tc>
        <w:tc>
          <w:tcPr>
            <w:tcW w:w="3691" w:type="dxa"/>
            <w:vAlign w:val="center"/>
          </w:tcPr>
          <w:p w14:paraId="2112D161" w14:textId="3F3F8D26" w:rsidR="00ED0BE7" w:rsidRPr="00EE68D7" w:rsidRDefault="00ED0BE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27" w:type="dxa"/>
            <w:vAlign w:val="center"/>
          </w:tcPr>
          <w:p w14:paraId="69F72CDC" w14:textId="0416C433" w:rsidR="00ED0BE7" w:rsidRPr="00EE68D7" w:rsidRDefault="00ED0BE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0BE7" w:rsidRPr="00EE68D7" w14:paraId="2BF8F17F" w14:textId="77777777" w:rsidTr="006B4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4CC6C7F7" w14:textId="78718063" w:rsidR="00ED0BE7" w:rsidRPr="00EE68D7" w:rsidRDefault="00ED0BE7" w:rsidP="00EE68D7"/>
        </w:tc>
        <w:tc>
          <w:tcPr>
            <w:tcW w:w="3691" w:type="dxa"/>
            <w:vAlign w:val="center"/>
          </w:tcPr>
          <w:p w14:paraId="00F22CB2" w14:textId="35574815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27" w:type="dxa"/>
            <w:vAlign w:val="center"/>
          </w:tcPr>
          <w:p w14:paraId="65A95399" w14:textId="707519AE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0BE7" w:rsidRPr="00EE68D7" w14:paraId="5A5AD605" w14:textId="77777777" w:rsidTr="006B424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08555D12" w14:textId="5767100F" w:rsidR="00ED0BE7" w:rsidRPr="00EE68D7" w:rsidRDefault="00ED0BE7" w:rsidP="00EE68D7"/>
        </w:tc>
        <w:tc>
          <w:tcPr>
            <w:tcW w:w="3691" w:type="dxa"/>
            <w:vAlign w:val="center"/>
          </w:tcPr>
          <w:p w14:paraId="4DE03D67" w14:textId="27E0065D" w:rsidR="00ED0BE7" w:rsidRPr="00EE68D7" w:rsidRDefault="00ED0BE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27" w:type="dxa"/>
            <w:vAlign w:val="center"/>
          </w:tcPr>
          <w:p w14:paraId="2EA0654C" w14:textId="5860DB60" w:rsidR="00ED0BE7" w:rsidRPr="00EE68D7" w:rsidRDefault="00ED0BE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0BE7" w:rsidRPr="00EE68D7" w14:paraId="598EFD4A" w14:textId="77777777" w:rsidTr="006B4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69D16D9B" w14:textId="16CCD78E" w:rsidR="00ED0BE7" w:rsidRPr="00EE68D7" w:rsidRDefault="00ED0BE7" w:rsidP="00EE68D7"/>
        </w:tc>
        <w:tc>
          <w:tcPr>
            <w:tcW w:w="3691" w:type="dxa"/>
            <w:vAlign w:val="center"/>
          </w:tcPr>
          <w:p w14:paraId="2266D3D0" w14:textId="4B7628B8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27" w:type="dxa"/>
            <w:vAlign w:val="center"/>
          </w:tcPr>
          <w:p w14:paraId="5DD899BE" w14:textId="0F04F549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D0BE7" w:rsidRPr="00EE68D7" w14:paraId="471A20A8" w14:textId="77777777" w:rsidTr="006B424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5D97F5F8" w14:textId="4C42AE36" w:rsidR="00ED0BE7" w:rsidRPr="00EE68D7" w:rsidRDefault="00ED0BE7" w:rsidP="00EE68D7"/>
        </w:tc>
        <w:tc>
          <w:tcPr>
            <w:tcW w:w="3691" w:type="dxa"/>
            <w:vAlign w:val="center"/>
          </w:tcPr>
          <w:p w14:paraId="29C40F20" w14:textId="35222C67" w:rsidR="00ED0BE7" w:rsidRPr="00EE68D7" w:rsidRDefault="00ED0BE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27" w:type="dxa"/>
            <w:vAlign w:val="center"/>
          </w:tcPr>
          <w:p w14:paraId="618504E8" w14:textId="7B0E3CA3" w:rsidR="00ED0BE7" w:rsidRPr="00EE68D7" w:rsidRDefault="00ED0BE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D0BE7" w:rsidRPr="00EE68D7" w14:paraId="6B2AC897" w14:textId="77777777" w:rsidTr="006B42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5063A7D8" w14:textId="77777777" w:rsidR="00ED0BE7" w:rsidRPr="00EE68D7" w:rsidRDefault="00ED0BE7" w:rsidP="00EE68D7"/>
        </w:tc>
        <w:tc>
          <w:tcPr>
            <w:tcW w:w="3691" w:type="dxa"/>
            <w:vAlign w:val="center"/>
          </w:tcPr>
          <w:p w14:paraId="1A2AE901" w14:textId="77777777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127" w:type="dxa"/>
            <w:vAlign w:val="center"/>
          </w:tcPr>
          <w:p w14:paraId="7B39958A" w14:textId="77777777" w:rsidR="00ED0BE7" w:rsidRPr="00EE68D7" w:rsidRDefault="00ED0BE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72870" w:rsidRPr="00EE68D7" w14:paraId="7AFF8FE6" w14:textId="77777777" w:rsidTr="006B4245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32" w:type="dxa"/>
            <w:vAlign w:val="center"/>
          </w:tcPr>
          <w:p w14:paraId="50DAE5B5" w14:textId="77777777" w:rsidR="00272870" w:rsidRPr="00EE68D7" w:rsidRDefault="00272870" w:rsidP="00EE68D7"/>
        </w:tc>
        <w:tc>
          <w:tcPr>
            <w:tcW w:w="3691" w:type="dxa"/>
            <w:vAlign w:val="center"/>
          </w:tcPr>
          <w:p w14:paraId="78AB281E" w14:textId="77777777" w:rsidR="00272870" w:rsidRPr="00EE68D7" w:rsidRDefault="00272870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27" w:type="dxa"/>
            <w:vAlign w:val="center"/>
          </w:tcPr>
          <w:p w14:paraId="592EFF28" w14:textId="77777777" w:rsidR="00272870" w:rsidRPr="00EE68D7" w:rsidRDefault="00272870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A2538D3" w14:textId="4965024B" w:rsidR="00ED0BE7" w:rsidRDefault="00ED0BE7" w:rsidP="00EE68D7"/>
    <w:p w14:paraId="4315CCBD" w14:textId="31244B85" w:rsidR="00EE68D7" w:rsidRPr="00EE68D7" w:rsidRDefault="00EE68D7" w:rsidP="00EE68D7">
      <w:pPr>
        <w:pStyle w:val="Subtitle"/>
        <w:rPr>
          <w:color w:val="538135" w:themeColor="accent6" w:themeShade="BF"/>
          <w:sz w:val="28"/>
          <w:szCs w:val="28"/>
        </w:rPr>
      </w:pPr>
      <w:r w:rsidRPr="00EE68D7">
        <w:rPr>
          <w:color w:val="538135" w:themeColor="accent6" w:themeShade="BF"/>
          <w:sz w:val="28"/>
          <w:szCs w:val="28"/>
        </w:rPr>
        <w:t>Plotter Template</w:t>
      </w:r>
    </w:p>
    <w:tbl>
      <w:tblPr>
        <w:tblStyle w:val="GridTable6Colorful-Accent6"/>
        <w:tblW w:w="0" w:type="auto"/>
        <w:tblLook w:val="04A0" w:firstRow="1" w:lastRow="0" w:firstColumn="1" w:lastColumn="0" w:noHBand="0" w:noVBand="1"/>
      </w:tblPr>
      <w:tblGrid>
        <w:gridCol w:w="2131"/>
        <w:gridCol w:w="1374"/>
        <w:gridCol w:w="2160"/>
        <w:gridCol w:w="2520"/>
        <w:gridCol w:w="1165"/>
      </w:tblGrid>
      <w:tr w:rsidR="00EE68D7" w:rsidRPr="00EE68D7" w14:paraId="24379783" w14:textId="5C6CD566" w:rsidTr="00EE68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vAlign w:val="center"/>
          </w:tcPr>
          <w:p w14:paraId="6D342114" w14:textId="3D6CB240" w:rsidR="00EE68D7" w:rsidRPr="00EE68D7" w:rsidRDefault="00EE68D7" w:rsidP="00EE68D7">
            <w:pPr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E68D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What</w:t>
            </w:r>
          </w:p>
        </w:tc>
        <w:tc>
          <w:tcPr>
            <w:tcW w:w="1374" w:type="dxa"/>
            <w:vAlign w:val="center"/>
          </w:tcPr>
          <w:p w14:paraId="03E5DB34" w14:textId="0BD9EE22" w:rsidR="00EE68D7" w:rsidRPr="00EE68D7" w:rsidRDefault="00EE68D7" w:rsidP="00EE68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E68D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Who</w:t>
            </w:r>
          </w:p>
        </w:tc>
        <w:tc>
          <w:tcPr>
            <w:tcW w:w="2160" w:type="dxa"/>
            <w:vAlign w:val="center"/>
          </w:tcPr>
          <w:p w14:paraId="241712C3" w14:textId="0B32E8D1" w:rsidR="00EE68D7" w:rsidRPr="00EE68D7" w:rsidRDefault="00EE68D7" w:rsidP="00EE68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E68D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Objective</w:t>
            </w:r>
          </w:p>
        </w:tc>
        <w:tc>
          <w:tcPr>
            <w:tcW w:w="2520" w:type="dxa"/>
            <w:vAlign w:val="center"/>
          </w:tcPr>
          <w:p w14:paraId="6A2FD793" w14:textId="472144AB" w:rsidR="00EE68D7" w:rsidRPr="00EE68D7" w:rsidRDefault="00EE68D7" w:rsidP="00EE68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E68D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Details</w:t>
            </w:r>
          </w:p>
        </w:tc>
        <w:tc>
          <w:tcPr>
            <w:tcW w:w="1165" w:type="dxa"/>
            <w:vAlign w:val="center"/>
          </w:tcPr>
          <w:p w14:paraId="56438B29" w14:textId="30F4483B" w:rsidR="00EE68D7" w:rsidRPr="00EE68D7" w:rsidRDefault="00EE68D7" w:rsidP="00EE68D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</w:pPr>
            <w:r w:rsidRPr="00EE68D7">
              <w:rPr>
                <w:rFonts w:asciiTheme="majorHAnsi" w:hAnsiTheme="majorHAnsi" w:cstheme="majorHAnsi"/>
                <w:b w:val="0"/>
                <w:bCs w:val="0"/>
                <w:sz w:val="24"/>
                <w:szCs w:val="24"/>
              </w:rPr>
              <w:t>By When</w:t>
            </w:r>
          </w:p>
        </w:tc>
      </w:tr>
      <w:tr w:rsidR="00EE68D7" w:rsidRPr="00EE68D7" w14:paraId="052B2E4C" w14:textId="783E8D51" w:rsidTr="00EE6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vAlign w:val="center"/>
          </w:tcPr>
          <w:p w14:paraId="03BC39CF" w14:textId="77777777" w:rsidR="00EE68D7" w:rsidRPr="00EE68D7" w:rsidRDefault="00EE68D7" w:rsidP="00EE68D7"/>
        </w:tc>
        <w:tc>
          <w:tcPr>
            <w:tcW w:w="1374" w:type="dxa"/>
            <w:vAlign w:val="center"/>
          </w:tcPr>
          <w:p w14:paraId="67027D08" w14:textId="77777777" w:rsidR="00EE68D7" w:rsidRPr="00EE68D7" w:rsidRDefault="00EE68D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  <w:vAlign w:val="center"/>
          </w:tcPr>
          <w:p w14:paraId="65839D01" w14:textId="77777777" w:rsidR="00EE68D7" w:rsidRPr="00EE68D7" w:rsidRDefault="00EE68D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40DCAC64" w14:textId="77777777" w:rsidR="00EE68D7" w:rsidRPr="00EE68D7" w:rsidRDefault="00EE68D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5" w:type="dxa"/>
          </w:tcPr>
          <w:p w14:paraId="12C04C12" w14:textId="77777777" w:rsidR="00EE68D7" w:rsidRPr="00EE68D7" w:rsidRDefault="00EE68D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68D7" w:rsidRPr="00EE68D7" w14:paraId="63677045" w14:textId="77777777" w:rsidTr="00EE68D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vAlign w:val="center"/>
          </w:tcPr>
          <w:p w14:paraId="78B44CBB" w14:textId="77777777" w:rsidR="00EE68D7" w:rsidRPr="00EE68D7" w:rsidRDefault="00EE68D7" w:rsidP="00EE68D7"/>
        </w:tc>
        <w:tc>
          <w:tcPr>
            <w:tcW w:w="1374" w:type="dxa"/>
            <w:vAlign w:val="center"/>
          </w:tcPr>
          <w:p w14:paraId="37F09420" w14:textId="77777777" w:rsidR="00EE68D7" w:rsidRPr="00EE68D7" w:rsidRDefault="00EE68D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  <w:vAlign w:val="center"/>
          </w:tcPr>
          <w:p w14:paraId="236F6293" w14:textId="77777777" w:rsidR="00EE68D7" w:rsidRPr="00EE68D7" w:rsidRDefault="00EE68D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032557CE" w14:textId="77777777" w:rsidR="00EE68D7" w:rsidRPr="00EE68D7" w:rsidRDefault="00EE68D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5" w:type="dxa"/>
          </w:tcPr>
          <w:p w14:paraId="4AA6285E" w14:textId="77777777" w:rsidR="00EE68D7" w:rsidRPr="00EE68D7" w:rsidRDefault="00EE68D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E68D7" w:rsidRPr="00EE68D7" w14:paraId="7BD03E7D" w14:textId="77777777" w:rsidTr="00EE68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vAlign w:val="center"/>
          </w:tcPr>
          <w:p w14:paraId="32253C52" w14:textId="77777777" w:rsidR="00EE68D7" w:rsidRPr="00EE68D7" w:rsidRDefault="00EE68D7" w:rsidP="00EE68D7"/>
        </w:tc>
        <w:tc>
          <w:tcPr>
            <w:tcW w:w="1374" w:type="dxa"/>
            <w:vAlign w:val="center"/>
          </w:tcPr>
          <w:p w14:paraId="5987F492" w14:textId="77777777" w:rsidR="00EE68D7" w:rsidRPr="00EE68D7" w:rsidRDefault="00EE68D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0" w:type="dxa"/>
            <w:vAlign w:val="center"/>
          </w:tcPr>
          <w:p w14:paraId="4FBE7CA0" w14:textId="77777777" w:rsidR="00EE68D7" w:rsidRPr="00EE68D7" w:rsidRDefault="00EE68D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59BFDC11" w14:textId="77777777" w:rsidR="00EE68D7" w:rsidRPr="00EE68D7" w:rsidRDefault="00EE68D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5" w:type="dxa"/>
          </w:tcPr>
          <w:p w14:paraId="306A5F21" w14:textId="77777777" w:rsidR="00EE68D7" w:rsidRPr="00EE68D7" w:rsidRDefault="00EE68D7" w:rsidP="00EE68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E68D7" w:rsidRPr="00EE68D7" w14:paraId="2099DAA0" w14:textId="77777777" w:rsidTr="00EE68D7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31" w:type="dxa"/>
            <w:vAlign w:val="center"/>
          </w:tcPr>
          <w:p w14:paraId="1AFBA97B" w14:textId="77777777" w:rsidR="00EE68D7" w:rsidRPr="00EE68D7" w:rsidRDefault="00EE68D7" w:rsidP="00EE68D7"/>
        </w:tc>
        <w:tc>
          <w:tcPr>
            <w:tcW w:w="1374" w:type="dxa"/>
            <w:vAlign w:val="center"/>
          </w:tcPr>
          <w:p w14:paraId="43A1A6EE" w14:textId="77777777" w:rsidR="00EE68D7" w:rsidRPr="00EE68D7" w:rsidRDefault="00EE68D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60" w:type="dxa"/>
            <w:vAlign w:val="center"/>
          </w:tcPr>
          <w:p w14:paraId="2B8DCABC" w14:textId="77777777" w:rsidR="00EE68D7" w:rsidRPr="00EE68D7" w:rsidRDefault="00EE68D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20" w:type="dxa"/>
          </w:tcPr>
          <w:p w14:paraId="79A752B4" w14:textId="77777777" w:rsidR="00EE68D7" w:rsidRPr="00EE68D7" w:rsidRDefault="00EE68D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5" w:type="dxa"/>
          </w:tcPr>
          <w:p w14:paraId="231CBD60" w14:textId="77777777" w:rsidR="00EE68D7" w:rsidRPr="00EE68D7" w:rsidRDefault="00EE68D7" w:rsidP="00EE68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CAE3A28" w14:textId="77777777" w:rsidR="00ED0BE7" w:rsidRPr="00EE68D7" w:rsidRDefault="00ED0BE7" w:rsidP="00EE68D7"/>
    <w:sectPr w:rsidR="00ED0BE7" w:rsidRPr="00EE68D7" w:rsidSect="006B4245">
      <w:footerReference w:type="default" r:id="rId7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721234" w14:textId="77777777" w:rsidR="007140E8" w:rsidRDefault="007140E8" w:rsidP="0015431B">
      <w:pPr>
        <w:spacing w:after="0" w:line="240" w:lineRule="auto"/>
      </w:pPr>
      <w:r>
        <w:separator/>
      </w:r>
    </w:p>
  </w:endnote>
  <w:endnote w:type="continuationSeparator" w:id="0">
    <w:p w14:paraId="50DD98FC" w14:textId="77777777" w:rsidR="007140E8" w:rsidRDefault="007140E8" w:rsidP="00154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807EF" w14:textId="19430609" w:rsidR="0015431B" w:rsidRPr="005C4A6E" w:rsidRDefault="0015431B">
    <w:pPr>
      <w:pStyle w:val="Footer"/>
      <w:rPr>
        <w:rFonts w:ascii="Montserrat" w:hAnsi="Montserrat"/>
        <w:color w:val="675D5C"/>
        <w:sz w:val="16"/>
        <w:szCs w:val="16"/>
      </w:rPr>
    </w:pPr>
    <w:r w:rsidRPr="005C4A6E">
      <w:rPr>
        <w:rFonts w:ascii="Montserrat" w:hAnsi="Montserrat"/>
        <w:noProof/>
        <w:color w:val="675D5C"/>
        <w:sz w:val="16"/>
        <w:szCs w:val="16"/>
      </w:rPr>
      <w:drawing>
        <wp:anchor distT="0" distB="0" distL="114300" distR="114300" simplePos="0" relativeHeight="251658240" behindDoc="0" locked="0" layoutInCell="1" allowOverlap="1" wp14:anchorId="3EADE615" wp14:editId="0EC5DE1C">
          <wp:simplePos x="0" y="0"/>
          <wp:positionH relativeFrom="column">
            <wp:posOffset>4536919</wp:posOffset>
          </wp:positionH>
          <wp:positionV relativeFrom="paragraph">
            <wp:posOffset>-502117</wp:posOffset>
          </wp:positionV>
          <wp:extent cx="1483360" cy="822960"/>
          <wp:effectExtent l="0" t="0" r="0" b="0"/>
          <wp:wrapSquare wrapText="bothSides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360" cy="822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C4A6E">
      <w:rPr>
        <w:rFonts w:ascii="Montserrat" w:hAnsi="Montserrat"/>
        <w:color w:val="675D5C"/>
        <w:sz w:val="16"/>
        <w:szCs w:val="16"/>
      </w:rPr>
      <w:t xml:space="preserve">This template provided courtesy of MentorWerx.  Learn </w:t>
    </w:r>
    <w:r w:rsidRPr="005C4A6E">
      <w:rPr>
        <w:rFonts w:ascii="Montserrat" w:hAnsi="Montserrat"/>
        <w:color w:val="675D5C"/>
        <w:sz w:val="16"/>
        <w:szCs w:val="16"/>
      </w:rPr>
      <w:tab/>
      <w:t xml:space="preserve">more at </w:t>
    </w:r>
    <w:proofErr w:type="gramStart"/>
    <w:r w:rsidRPr="005C4A6E">
      <w:rPr>
        <w:rFonts w:ascii="Montserrat" w:hAnsi="Montserrat"/>
        <w:color w:val="675D5C"/>
        <w:sz w:val="16"/>
        <w:szCs w:val="16"/>
      </w:rPr>
      <w:t>mentorwerx.com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F4DFCF" w14:textId="77777777" w:rsidR="007140E8" w:rsidRDefault="007140E8" w:rsidP="0015431B">
      <w:pPr>
        <w:spacing w:after="0" w:line="240" w:lineRule="auto"/>
      </w:pPr>
      <w:r>
        <w:separator/>
      </w:r>
    </w:p>
  </w:footnote>
  <w:footnote w:type="continuationSeparator" w:id="0">
    <w:p w14:paraId="0173EEFD" w14:textId="77777777" w:rsidR="007140E8" w:rsidRDefault="007140E8" w:rsidP="001543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B252EB"/>
    <w:multiLevelType w:val="hybridMultilevel"/>
    <w:tmpl w:val="7E0AB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E7"/>
    <w:rsid w:val="00083E7E"/>
    <w:rsid w:val="00116E03"/>
    <w:rsid w:val="0015431B"/>
    <w:rsid w:val="00272870"/>
    <w:rsid w:val="002F232E"/>
    <w:rsid w:val="005C4A6E"/>
    <w:rsid w:val="006B3783"/>
    <w:rsid w:val="006B4245"/>
    <w:rsid w:val="007140E8"/>
    <w:rsid w:val="007C06D0"/>
    <w:rsid w:val="00825BD1"/>
    <w:rsid w:val="00E70A1B"/>
    <w:rsid w:val="00ED0BE7"/>
    <w:rsid w:val="00E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AE923"/>
  <w15:chartTrackingRefBased/>
  <w15:docId w15:val="{78920A94-53C7-42DB-9A54-AB33772CE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68D7"/>
  </w:style>
  <w:style w:type="paragraph" w:styleId="Heading1">
    <w:name w:val="heading 1"/>
    <w:basedOn w:val="Normal"/>
    <w:next w:val="Normal"/>
    <w:link w:val="Heading1Char"/>
    <w:uiPriority w:val="9"/>
    <w:qFormat/>
    <w:rsid w:val="00EE68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8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68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68D7"/>
    <w:pPr>
      <w:keepNext/>
      <w:keepLines/>
      <w:spacing w:before="40" w:after="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8D7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8D7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8D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8D7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8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0B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E68D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8D7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154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31B"/>
  </w:style>
  <w:style w:type="paragraph" w:styleId="Footer">
    <w:name w:val="footer"/>
    <w:basedOn w:val="Normal"/>
    <w:link w:val="FooterChar"/>
    <w:uiPriority w:val="99"/>
    <w:unhideWhenUsed/>
    <w:rsid w:val="00154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31B"/>
  </w:style>
  <w:style w:type="table" w:styleId="GridTable6Colorful-Accent6">
    <w:name w:val="Grid Table 6 Colorful Accent 6"/>
    <w:basedOn w:val="TableNormal"/>
    <w:uiPriority w:val="51"/>
    <w:rsid w:val="001543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E68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8D7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8D7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8D7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8D7"/>
    <w:rPr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8D7"/>
    <w:rPr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8D7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8D7"/>
    <w:rPr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8D7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E68D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8D7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E68D7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EE68D7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EE68D7"/>
    <w:rPr>
      <w:i/>
      <w:iCs/>
      <w:color w:val="auto"/>
    </w:rPr>
  </w:style>
  <w:style w:type="paragraph" w:styleId="NoSpacing">
    <w:name w:val="No Spacing"/>
    <w:uiPriority w:val="1"/>
    <w:qFormat/>
    <w:rsid w:val="00EE68D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E68D7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8D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8D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8D7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EE68D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E68D7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EE68D7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EE68D7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EE68D7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68D7"/>
    <w:pPr>
      <w:outlineLvl w:val="9"/>
    </w:pPr>
  </w:style>
  <w:style w:type="paragraph" w:styleId="ListParagraph">
    <w:name w:val="List Paragraph"/>
    <w:basedOn w:val="Normal"/>
    <w:uiPriority w:val="34"/>
    <w:qFormat/>
    <w:rsid w:val="00EE68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Rubric Template for Better Business Results.docx</Template>
  <TotalTime>0</TotalTime>
  <Pages>1</Pages>
  <Words>41</Words>
  <Characters>300</Characters>
  <Application>Microsoft Office Word</Application>
  <DocSecurity>0</DocSecurity>
  <Lines>100</Lines>
  <Paragraphs>24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 Hill</dc:creator>
  <cp:keywords/>
  <dc:description/>
  <cp:lastModifiedBy>Andrea M Hill</cp:lastModifiedBy>
  <cp:revision>2</cp:revision>
  <dcterms:created xsi:type="dcterms:W3CDTF">2021-03-07T22:24:00Z</dcterms:created>
  <dcterms:modified xsi:type="dcterms:W3CDTF">2021-03-07T22:24:00Z</dcterms:modified>
</cp:coreProperties>
</file>